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EB" w:rsidRDefault="00F200E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F200EB" w:rsidRDefault="00F200E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200EB" w:rsidRDefault="00F200E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1D6D7AC4">
        <w:rPr>
          <w:rFonts w:ascii="Times New Roman" w:hAnsi="Times New Roman"/>
          <w:sz w:val="24"/>
          <w:szCs w:val="24"/>
        </w:rPr>
        <w:t>Расписание занятий  объединения ____”Умелые ручки”___ педагог _Темирова Г.У.___</w:t>
      </w:r>
    </w:p>
    <w:p w:rsidR="00F200EB" w:rsidRPr="006B1CEA" w:rsidRDefault="00F200EB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Мягкая игрушка. Фетр.</w:t>
            </w:r>
          </w:p>
          <w:p w:rsidR="00F200EB" w:rsidRPr="000F3415" w:rsidRDefault="00F200EB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  <w:p w:rsidR="00F200EB" w:rsidRPr="00384B30" w:rsidRDefault="00F200EB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до18.05.20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384B30" w:rsidRDefault="00F200EB" w:rsidP="5465F93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Браслет из нитей.</w:t>
            </w:r>
          </w:p>
          <w:p w:rsidR="00F200EB" w:rsidRPr="00384B30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 18.05.20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5465F93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Декупаж. Сосуд.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 19.05.20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63C4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1гр 1г.о.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Коллективная работа”Зоопарк”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 22.05.20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Бумагопластика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 21.05.20</w:t>
            </w:r>
          </w:p>
        </w:tc>
      </w:tr>
      <w:tr w:rsidR="00F200EB" w:rsidRPr="000F3415" w:rsidTr="17D7899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3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Скрапбукинг</w:t>
            </w:r>
          </w:p>
          <w:p w:rsidR="00F200EB" w:rsidRPr="000F3415" w:rsidRDefault="00F200EB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384B30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0F341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200EB" w:rsidRPr="000F3415" w:rsidRDefault="00F200EB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415">
              <w:rPr>
                <w:rFonts w:ascii="Times New Roman" w:hAnsi="Times New Roman"/>
                <w:sz w:val="24"/>
                <w:szCs w:val="24"/>
              </w:rPr>
              <w:t>работы прислать на whatsapp до 21.05.20</w:t>
            </w:r>
          </w:p>
        </w:tc>
      </w:tr>
    </w:tbl>
    <w:p w:rsidR="00F200EB" w:rsidRPr="00380043" w:rsidRDefault="00F200EB" w:rsidP="1D6D7AC4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sectPr w:rsidR="00F200EB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0F3415"/>
    <w:rsid w:val="0010403F"/>
    <w:rsid w:val="00380043"/>
    <w:rsid w:val="00384B30"/>
    <w:rsid w:val="00460B55"/>
    <w:rsid w:val="00663C49"/>
    <w:rsid w:val="00680F1E"/>
    <w:rsid w:val="006B1CEA"/>
    <w:rsid w:val="006C63AB"/>
    <w:rsid w:val="007D24DC"/>
    <w:rsid w:val="008C2A4D"/>
    <w:rsid w:val="00A94342"/>
    <w:rsid w:val="00AA1B29"/>
    <w:rsid w:val="00C30518"/>
    <w:rsid w:val="00C83E4B"/>
    <w:rsid w:val="00C96F16"/>
    <w:rsid w:val="00CE497C"/>
    <w:rsid w:val="00D34C20"/>
    <w:rsid w:val="00ED285C"/>
    <w:rsid w:val="00F101C9"/>
    <w:rsid w:val="00F200EB"/>
    <w:rsid w:val="00F40464"/>
    <w:rsid w:val="00F42908"/>
    <w:rsid w:val="00F95BFF"/>
    <w:rsid w:val="0ECFD1D8"/>
    <w:rsid w:val="17D78992"/>
    <w:rsid w:val="1D6D7AC4"/>
    <w:rsid w:val="23B7834A"/>
    <w:rsid w:val="23D7E62C"/>
    <w:rsid w:val="5465F934"/>
    <w:rsid w:val="7FC9D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207</Words>
  <Characters>1183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2020-05-08T11:39:00Z</dcterms:created>
  <dcterms:modified xsi:type="dcterms:W3CDTF">2020-05-10T07:29:00Z</dcterms:modified>
</cp:coreProperties>
</file>